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107EED" w14:textId="77777777" w:rsidR="00046291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  <w:r>
        <w:rPr>
          <w:rFonts w:asciiTheme="minorHAnsi" w:hAnsiTheme="minorHAnsi"/>
          <w:sz w:val="22"/>
          <w:szCs w:val="22"/>
          <w:lang w:val="en-AU"/>
        </w:rPr>
        <w:t xml:space="preserve">Please complete your preferred template below. If any item is not relevant to you, then please leave it blank. Return the completed document to </w:t>
      </w:r>
      <w:hyperlink r:id="rId7" w:history="1">
        <w:r w:rsidRPr="00941D9D">
          <w:rPr>
            <w:rStyle w:val="Hyperlink"/>
            <w:rFonts w:asciiTheme="minorHAnsi" w:hAnsiTheme="minorHAnsi"/>
            <w:sz w:val="22"/>
            <w:szCs w:val="22"/>
            <w:lang w:val="en-AU"/>
          </w:rPr>
          <w:t>contactus@adastravita.com</w:t>
        </w:r>
      </w:hyperlink>
      <w:r>
        <w:rPr>
          <w:rFonts w:asciiTheme="minorHAnsi" w:hAnsiTheme="minorHAnsi"/>
          <w:sz w:val="22"/>
          <w:szCs w:val="22"/>
          <w:lang w:val="en-AU"/>
        </w:rPr>
        <w:t xml:space="preserve">. </w:t>
      </w:r>
    </w:p>
    <w:p w14:paraId="677525F5" w14:textId="3C3F11A9" w:rsidR="00041A76" w:rsidRDefault="0091155D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>
        <w:rPr>
          <w:rFonts w:asciiTheme="minorHAnsi" w:hAnsiTheme="minorHAnsi"/>
          <w:sz w:val="22"/>
          <w:szCs w:val="22"/>
          <w:lang w:val="en-AU"/>
        </w:rPr>
        <w:t xml:space="preserve">Thank you for participating in the </w:t>
      </w:r>
      <w:r w:rsidR="00046291" w:rsidRPr="00046291">
        <w:rPr>
          <w:rFonts w:asciiTheme="minorHAnsi" w:hAnsiTheme="minorHAnsi"/>
          <w:i/>
          <w:iCs/>
          <w:sz w:val="22"/>
          <w:szCs w:val="22"/>
          <w:lang w:val="en-AU"/>
        </w:rPr>
        <w:t>ad astra vita</w:t>
      </w:r>
      <w:r w:rsidR="00046291">
        <w:rPr>
          <w:rFonts w:asciiTheme="minorHAnsi" w:hAnsiTheme="minorHAnsi"/>
          <w:sz w:val="22"/>
          <w:szCs w:val="22"/>
          <w:lang w:val="en-AU"/>
        </w:rPr>
        <w:t xml:space="preserve"> project </w:t>
      </w:r>
      <w:r>
        <w:rPr>
          <w:rFonts w:asciiTheme="minorHAnsi" w:hAnsiTheme="minorHAnsi"/>
          <w:sz w:val="22"/>
          <w:szCs w:val="22"/>
          <w:lang w:val="en-AU"/>
        </w:rPr>
        <w:t>space life sciences Compendium!</w:t>
      </w:r>
    </w:p>
    <w:p w14:paraId="40DA54E7" w14:textId="12F7F491" w:rsidR="0091155D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tbl>
      <w:tblPr>
        <w:tblStyle w:val="TableGrid"/>
        <w:tblW w:w="10065" w:type="dxa"/>
        <w:tblInd w:w="-572" w:type="dxa"/>
        <w:tblBorders>
          <w:top w:val="single" w:sz="4" w:space="0" w:color="E36C0A" w:themeColor="accent6" w:themeShade="BF"/>
          <w:left w:val="single" w:sz="4" w:space="0" w:color="E36C0A" w:themeColor="accent6" w:themeShade="BF"/>
          <w:bottom w:val="single" w:sz="4" w:space="0" w:color="E36C0A" w:themeColor="accent6" w:themeShade="BF"/>
          <w:right w:val="single" w:sz="4" w:space="0" w:color="E36C0A" w:themeColor="accent6" w:themeShade="BF"/>
          <w:insideH w:val="single" w:sz="4" w:space="0" w:color="E36C0A" w:themeColor="accent6" w:themeShade="BF"/>
          <w:insideV w:val="single" w:sz="4" w:space="0" w:color="E36C0A" w:themeColor="accent6" w:themeShade="BF"/>
        </w:tblBorders>
        <w:tblLook w:val="04A0" w:firstRow="1" w:lastRow="0" w:firstColumn="1" w:lastColumn="0" w:noHBand="0" w:noVBand="1"/>
      </w:tblPr>
      <w:tblGrid>
        <w:gridCol w:w="4962"/>
        <w:gridCol w:w="5103"/>
      </w:tblGrid>
      <w:tr w:rsidR="00046291" w:rsidRPr="0091155D" w14:paraId="3E9A2F83" w14:textId="77777777" w:rsidTr="00046291">
        <w:tc>
          <w:tcPr>
            <w:tcW w:w="10065" w:type="dxa"/>
            <w:gridSpan w:val="2"/>
            <w:shd w:val="clear" w:color="auto" w:fill="E36C0A" w:themeFill="accent6" w:themeFillShade="BF"/>
          </w:tcPr>
          <w:p w14:paraId="43556897" w14:textId="2A1E42E1" w:rsidR="00046291" w:rsidRPr="0091155D" w:rsidRDefault="00046291" w:rsidP="00046291">
            <w:pPr>
              <w:pStyle w:val="BodyText"/>
              <w:spacing w:before="120" w:after="120"/>
              <w:jc w:val="center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046291"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  <w:t>SIMPLE LAYOUT</w:t>
            </w:r>
          </w:p>
        </w:tc>
      </w:tr>
      <w:tr w:rsidR="0091155D" w:rsidRPr="0091155D" w14:paraId="17B1652C" w14:textId="77777777" w:rsidTr="00046291">
        <w:tc>
          <w:tcPr>
            <w:tcW w:w="4962" w:type="dxa"/>
          </w:tcPr>
          <w:p w14:paraId="3C1D9972" w14:textId="6FD914AE" w:rsidR="0091155D" w:rsidRPr="0091155D" w:rsidRDefault="007168F8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>
              <w:rPr>
                <w:rFonts w:asciiTheme="minorHAnsi" w:hAnsiTheme="minorHAnsi"/>
                <w:sz w:val="22"/>
                <w:szCs w:val="22"/>
                <w:lang w:val="en-AU"/>
              </w:rPr>
              <w:t>Full n</w:t>
            </w:r>
            <w:r w:rsidR="0091155D" w:rsidRPr="0091155D">
              <w:rPr>
                <w:rFonts w:asciiTheme="minorHAnsi" w:hAnsiTheme="minorHAnsi"/>
                <w:sz w:val="22"/>
                <w:szCs w:val="22"/>
                <w:lang w:val="en-AU"/>
              </w:rPr>
              <w:t>ame</w:t>
            </w:r>
            <w:r>
              <w:rPr>
                <w:rFonts w:asciiTheme="minorHAnsi" w:hAnsiTheme="minorHAnsi"/>
                <w:sz w:val="22"/>
                <w:szCs w:val="22"/>
                <w:lang w:val="en-AU"/>
              </w:rPr>
              <w:t xml:space="preserve"> (including title)</w:t>
            </w:r>
            <w:r w:rsidR="0091155D" w:rsidRPr="0091155D">
              <w:rPr>
                <w:rFonts w:asciiTheme="minorHAnsi" w:hAnsiTheme="minorHAnsi"/>
                <w:sz w:val="22"/>
                <w:szCs w:val="22"/>
                <w:lang w:val="en-AU"/>
              </w:rPr>
              <w:t>:</w:t>
            </w:r>
          </w:p>
        </w:tc>
        <w:tc>
          <w:tcPr>
            <w:tcW w:w="5103" w:type="dxa"/>
          </w:tcPr>
          <w:p w14:paraId="5694709F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08CE0417" w14:textId="77777777" w:rsidTr="00046291">
        <w:tc>
          <w:tcPr>
            <w:tcW w:w="4962" w:type="dxa"/>
          </w:tcPr>
          <w:p w14:paraId="0B83018F" w14:textId="28DD6B66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Description/position:</w:t>
            </w:r>
          </w:p>
        </w:tc>
        <w:tc>
          <w:tcPr>
            <w:tcW w:w="5103" w:type="dxa"/>
          </w:tcPr>
          <w:p w14:paraId="3BDF83BF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00641BE4" w14:textId="77777777" w:rsidTr="00046291">
        <w:tc>
          <w:tcPr>
            <w:tcW w:w="4962" w:type="dxa"/>
          </w:tcPr>
          <w:p w14:paraId="627FA7B1" w14:textId="422510E6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Affiliation/</w:t>
            </w:r>
            <w:proofErr w:type="spellStart"/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organisation</w:t>
            </w:r>
            <w:proofErr w:type="spellEnd"/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:</w:t>
            </w:r>
          </w:p>
        </w:tc>
        <w:tc>
          <w:tcPr>
            <w:tcW w:w="5103" w:type="dxa"/>
          </w:tcPr>
          <w:p w14:paraId="56511A20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7168F8" w:rsidRPr="0091155D" w14:paraId="78EC1F0A" w14:textId="77777777" w:rsidTr="00046291">
        <w:tc>
          <w:tcPr>
            <w:tcW w:w="4962" w:type="dxa"/>
          </w:tcPr>
          <w:p w14:paraId="3508B9E0" w14:textId="57F68F62" w:rsidR="007168F8" w:rsidRPr="0091155D" w:rsidRDefault="007168F8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City and country of residence:</w:t>
            </w:r>
          </w:p>
        </w:tc>
        <w:tc>
          <w:tcPr>
            <w:tcW w:w="5103" w:type="dxa"/>
          </w:tcPr>
          <w:p w14:paraId="2ACF974D" w14:textId="77777777" w:rsidR="007168F8" w:rsidRPr="0091155D" w:rsidRDefault="007168F8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38223346" w14:textId="77777777" w:rsidTr="00046291">
        <w:tc>
          <w:tcPr>
            <w:tcW w:w="4962" w:type="dxa"/>
          </w:tcPr>
          <w:p w14:paraId="1B8E9A46" w14:textId="231B6BC7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SLS special interest/research areas (e.g., space medicine, analogs, education):</w:t>
            </w:r>
          </w:p>
        </w:tc>
        <w:tc>
          <w:tcPr>
            <w:tcW w:w="5103" w:type="dxa"/>
          </w:tcPr>
          <w:p w14:paraId="48C13BD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48172E9" w14:textId="77777777" w:rsidTr="00046291">
        <w:tc>
          <w:tcPr>
            <w:tcW w:w="4962" w:type="dxa"/>
          </w:tcPr>
          <w:p w14:paraId="1315E1CB" w14:textId="6C001C7A" w:rsidR="0091155D" w:rsidRPr="0091155D" w:rsidRDefault="0091155D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lang w:val="en-AU"/>
              </w:rPr>
              <w:t>Website/more information:</w:t>
            </w:r>
          </w:p>
        </w:tc>
        <w:tc>
          <w:tcPr>
            <w:tcW w:w="5103" w:type="dxa"/>
          </w:tcPr>
          <w:p w14:paraId="4983E8A9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046291" w:rsidRPr="0091155D" w14:paraId="7A81AF7C" w14:textId="77777777" w:rsidTr="00046291">
        <w:tc>
          <w:tcPr>
            <w:tcW w:w="10065" w:type="dxa"/>
            <w:gridSpan w:val="2"/>
            <w:shd w:val="clear" w:color="auto" w:fill="E36C0A" w:themeFill="accent6" w:themeFillShade="BF"/>
          </w:tcPr>
          <w:p w14:paraId="1C441260" w14:textId="5E5A646A" w:rsidR="00046291" w:rsidRPr="00046291" w:rsidRDefault="00046291" w:rsidP="00046291">
            <w:pPr>
              <w:pStyle w:val="BodyText"/>
              <w:spacing w:before="120" w:after="120"/>
              <w:jc w:val="center"/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</w:pPr>
            <w:r w:rsidRPr="00046291">
              <w:rPr>
                <w:rFonts w:asciiTheme="minorHAnsi" w:hAnsiTheme="minorHAnsi"/>
                <w:color w:val="FFFFFF" w:themeColor="background1"/>
                <w:sz w:val="22"/>
                <w:szCs w:val="22"/>
                <w:lang w:val="en-AU"/>
              </w:rPr>
              <w:t>DETAILED LAYOUT</w:t>
            </w:r>
          </w:p>
        </w:tc>
      </w:tr>
      <w:tr w:rsidR="0091155D" w:rsidRPr="0091155D" w14:paraId="7C60F650" w14:textId="77777777" w:rsidTr="00046291">
        <w:tc>
          <w:tcPr>
            <w:tcW w:w="4962" w:type="dxa"/>
          </w:tcPr>
          <w:p w14:paraId="5C36143E" w14:textId="69369A11" w:rsidR="0091155D" w:rsidRPr="0091155D" w:rsidRDefault="0091155D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lang w:val="en-AU"/>
              </w:rPr>
              <w:t>Full name (including title):</w:t>
            </w:r>
          </w:p>
        </w:tc>
        <w:tc>
          <w:tcPr>
            <w:tcW w:w="5103" w:type="dxa"/>
          </w:tcPr>
          <w:p w14:paraId="21B37374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19E9501C" w14:textId="77777777" w:rsidTr="00046291">
        <w:tc>
          <w:tcPr>
            <w:tcW w:w="4962" w:type="dxa"/>
          </w:tcPr>
          <w:p w14:paraId="2ED65EB6" w14:textId="66AB558E" w:rsidR="0091155D" w:rsidRPr="0091155D" w:rsidRDefault="0091155D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lang w:val="en-AU"/>
              </w:rPr>
              <w:t>Description of current work activities:</w:t>
            </w:r>
          </w:p>
        </w:tc>
        <w:tc>
          <w:tcPr>
            <w:tcW w:w="5103" w:type="dxa"/>
          </w:tcPr>
          <w:p w14:paraId="70FC4B80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7A0D4005" w14:textId="77777777" w:rsidTr="00046291">
        <w:tc>
          <w:tcPr>
            <w:tcW w:w="4962" w:type="dxa"/>
          </w:tcPr>
          <w:p w14:paraId="26B2F726" w14:textId="4D5A3829" w:rsidR="0091155D" w:rsidRPr="0091155D" w:rsidRDefault="0091155D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sz w:val="22"/>
                <w:szCs w:val="22"/>
                <w:lang w:val="en-AU"/>
              </w:rPr>
              <w:t>Institutional/organisational affiliation (if applicable):</w:t>
            </w:r>
          </w:p>
        </w:tc>
        <w:tc>
          <w:tcPr>
            <w:tcW w:w="5103" w:type="dxa"/>
          </w:tcPr>
          <w:p w14:paraId="3AC03064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7168F8" w:rsidRPr="0091155D" w14:paraId="39ECA809" w14:textId="77777777" w:rsidTr="00046291">
        <w:tc>
          <w:tcPr>
            <w:tcW w:w="4962" w:type="dxa"/>
          </w:tcPr>
          <w:p w14:paraId="7A7E1313" w14:textId="46F7248E" w:rsidR="007168F8" w:rsidRPr="0091155D" w:rsidRDefault="007168F8" w:rsidP="00046291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>
              <w:rPr>
                <w:rFonts w:asciiTheme="minorHAnsi" w:hAnsiTheme="minorHAnsi"/>
                <w:sz w:val="22"/>
                <w:szCs w:val="22"/>
                <w:shd w:val="clear" w:color="auto" w:fill="FFFFFF"/>
              </w:rPr>
              <w:t>City and country of residence:</w:t>
            </w:r>
          </w:p>
        </w:tc>
        <w:tc>
          <w:tcPr>
            <w:tcW w:w="5103" w:type="dxa"/>
          </w:tcPr>
          <w:p w14:paraId="51AECC9E" w14:textId="77777777" w:rsidR="007168F8" w:rsidRPr="0091155D" w:rsidRDefault="007168F8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24081D0" w14:textId="77777777" w:rsidTr="00046291">
        <w:tc>
          <w:tcPr>
            <w:tcW w:w="4962" w:type="dxa"/>
          </w:tcPr>
          <w:p w14:paraId="695DFBE5" w14:textId="3801313D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Voluntary SLS affiliations (if applicable):</w:t>
            </w:r>
          </w:p>
        </w:tc>
        <w:tc>
          <w:tcPr>
            <w:tcW w:w="5103" w:type="dxa"/>
          </w:tcPr>
          <w:p w14:paraId="5595789A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2BD345C8" w14:textId="77777777" w:rsidTr="00046291">
        <w:tc>
          <w:tcPr>
            <w:tcW w:w="4962" w:type="dxa"/>
          </w:tcPr>
          <w:p w14:paraId="5FC0E88B" w14:textId="47BD301E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SLS special interest areas (e.g., space medicine, analogs, education):</w:t>
            </w:r>
          </w:p>
        </w:tc>
        <w:tc>
          <w:tcPr>
            <w:tcW w:w="5103" w:type="dxa"/>
          </w:tcPr>
          <w:p w14:paraId="06A6107D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2F4A0B0" w14:textId="77777777" w:rsidTr="00046291">
        <w:tc>
          <w:tcPr>
            <w:tcW w:w="4962" w:type="dxa"/>
          </w:tcPr>
          <w:p w14:paraId="6328D03D" w14:textId="227DCA8B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Academic qualifications (if applicable):</w:t>
            </w:r>
          </w:p>
        </w:tc>
        <w:tc>
          <w:tcPr>
            <w:tcW w:w="5103" w:type="dxa"/>
          </w:tcPr>
          <w:p w14:paraId="2FC9920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1F0AA9F" w14:textId="77777777" w:rsidTr="00046291">
        <w:tc>
          <w:tcPr>
            <w:tcW w:w="4962" w:type="dxa"/>
          </w:tcPr>
          <w:p w14:paraId="5DC560F8" w14:textId="0E3CD02B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Any specific SLS qualifications (e.g., academic, ISU)?</w:t>
            </w:r>
          </w:p>
        </w:tc>
        <w:tc>
          <w:tcPr>
            <w:tcW w:w="5103" w:type="dxa"/>
          </w:tcPr>
          <w:p w14:paraId="7825EC8C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3BDFB725" w14:textId="77777777" w:rsidTr="00046291">
        <w:tc>
          <w:tcPr>
            <w:tcW w:w="4962" w:type="dxa"/>
          </w:tcPr>
          <w:p w14:paraId="68CE8806" w14:textId="794DDD84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Experience within the SLS sector:</w:t>
            </w:r>
          </w:p>
        </w:tc>
        <w:tc>
          <w:tcPr>
            <w:tcW w:w="5103" w:type="dxa"/>
          </w:tcPr>
          <w:p w14:paraId="56454E75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25539214" w14:textId="77777777" w:rsidTr="00046291">
        <w:tc>
          <w:tcPr>
            <w:tcW w:w="4962" w:type="dxa"/>
          </w:tcPr>
          <w:p w14:paraId="1081DBB7" w14:textId="11DFD0E2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SLS research and projects (description +/- web link):</w:t>
            </w:r>
          </w:p>
        </w:tc>
        <w:tc>
          <w:tcPr>
            <w:tcW w:w="5103" w:type="dxa"/>
          </w:tcPr>
          <w:p w14:paraId="60D6A3B7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7EDF865D" w14:textId="77777777" w:rsidTr="00046291">
        <w:tc>
          <w:tcPr>
            <w:tcW w:w="4962" w:type="dxa"/>
          </w:tcPr>
          <w:p w14:paraId="1217C0A4" w14:textId="68330F06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lastRenderedPageBreak/>
              <w:t>SLS publications (or web link for these):</w:t>
            </w:r>
          </w:p>
        </w:tc>
        <w:tc>
          <w:tcPr>
            <w:tcW w:w="5103" w:type="dxa"/>
          </w:tcPr>
          <w:p w14:paraId="34460FF9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47DAD00A" w14:textId="77777777" w:rsidTr="00046291">
        <w:tc>
          <w:tcPr>
            <w:tcW w:w="4962" w:type="dxa"/>
          </w:tcPr>
          <w:p w14:paraId="6032A5DA" w14:textId="457BEB7E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 xml:space="preserve">Any relevant SLS website +/- social media profiles (e.g., </w:t>
            </w: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 xml:space="preserve">LinkedIn, </w:t>
            </w: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Facebook, Twitter</w:t>
            </w: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 xml:space="preserve">, </w:t>
            </w: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Instagram)?</w:t>
            </w:r>
          </w:p>
        </w:tc>
        <w:tc>
          <w:tcPr>
            <w:tcW w:w="5103" w:type="dxa"/>
          </w:tcPr>
          <w:p w14:paraId="12119702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69257567" w14:textId="77777777" w:rsidTr="00046291">
        <w:tc>
          <w:tcPr>
            <w:tcW w:w="4962" w:type="dxa"/>
          </w:tcPr>
          <w:p w14:paraId="306BDED5" w14:textId="4D83ACF0" w:rsidR="0091155D" w:rsidRPr="0091155D" w:rsidRDefault="0091155D" w:rsidP="00046291">
            <w:pPr>
              <w:spacing w:before="120" w:after="120"/>
              <w:rPr>
                <w:rFonts w:asciiTheme="minorHAnsi" w:hAnsiTheme="minorHAnsi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  <w:shd w:val="clear" w:color="auto" w:fill="FFFFFF"/>
              </w:rPr>
              <w:t>Public contact information (e.g., web contact page or email address):</w:t>
            </w:r>
          </w:p>
        </w:tc>
        <w:tc>
          <w:tcPr>
            <w:tcW w:w="5103" w:type="dxa"/>
          </w:tcPr>
          <w:p w14:paraId="35506AFE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  <w:tr w:rsidR="0091155D" w:rsidRPr="0091155D" w14:paraId="313CD950" w14:textId="77777777" w:rsidTr="00046291">
        <w:tc>
          <w:tcPr>
            <w:tcW w:w="4962" w:type="dxa"/>
          </w:tcPr>
          <w:p w14:paraId="5D15D62B" w14:textId="59527CA7" w:rsidR="0091155D" w:rsidRPr="0091155D" w:rsidRDefault="0091155D" w:rsidP="00046291">
            <w:pPr>
              <w:numPr>
                <w:ilvl w:val="0"/>
                <w:numId w:val="3"/>
              </w:numPr>
              <w:shd w:val="clear" w:color="auto" w:fill="FFFFFF"/>
              <w:spacing w:before="120" w:after="120"/>
              <w:ind w:left="0"/>
              <w:rPr>
                <w:rFonts w:asciiTheme="minorHAnsi" w:hAnsiTheme="minorHAnsi"/>
                <w:color w:val="303030"/>
                <w:sz w:val="22"/>
                <w:szCs w:val="22"/>
                <w:lang w:val="en-AU"/>
              </w:rPr>
            </w:pPr>
            <w:r w:rsidRPr="0091155D">
              <w:rPr>
                <w:rFonts w:asciiTheme="minorHAnsi" w:hAnsiTheme="minorHAnsi"/>
                <w:color w:val="303030"/>
                <w:sz w:val="22"/>
                <w:szCs w:val="22"/>
              </w:rPr>
              <w:t>Any other relevant information:</w:t>
            </w:r>
          </w:p>
        </w:tc>
        <w:tc>
          <w:tcPr>
            <w:tcW w:w="5103" w:type="dxa"/>
          </w:tcPr>
          <w:p w14:paraId="29C62316" w14:textId="77777777" w:rsidR="0091155D" w:rsidRPr="0091155D" w:rsidRDefault="0091155D">
            <w:pPr>
              <w:pStyle w:val="BodyText"/>
              <w:rPr>
                <w:rFonts w:asciiTheme="minorHAnsi" w:hAnsiTheme="minorHAnsi"/>
                <w:sz w:val="22"/>
                <w:szCs w:val="22"/>
                <w:lang w:val="en-AU"/>
              </w:rPr>
            </w:pPr>
          </w:p>
        </w:tc>
      </w:tr>
    </w:tbl>
    <w:p w14:paraId="4D6E1F90" w14:textId="5A9566F8" w:rsidR="0091155D" w:rsidRDefault="0091155D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p w14:paraId="60F552AE" w14:textId="77777777" w:rsidR="00046291" w:rsidRPr="00046291" w:rsidRDefault="00046291" w:rsidP="00046291">
      <w:pPr>
        <w:pStyle w:val="BodyText"/>
        <w:rPr>
          <w:rFonts w:asciiTheme="minorHAnsi" w:hAnsiTheme="minorHAnsi"/>
          <w:b/>
          <w:bCs/>
          <w:sz w:val="22"/>
          <w:szCs w:val="22"/>
          <w:lang w:val="en-AU"/>
        </w:rPr>
      </w:pPr>
      <w:r w:rsidRPr="00046291">
        <w:rPr>
          <w:rFonts w:asciiTheme="minorHAnsi" w:hAnsiTheme="minorHAnsi"/>
          <w:b/>
          <w:bCs/>
          <w:sz w:val="22"/>
          <w:szCs w:val="22"/>
          <w:lang w:val="en-AU"/>
        </w:rPr>
        <w:t>Privacy</w:t>
      </w:r>
    </w:p>
    <w:p w14:paraId="4411A248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Information collected via the templates and any digital photograph or organisational/institutional logo provided </w:t>
      </w:r>
      <w:r>
        <w:rPr>
          <w:rFonts w:asciiTheme="minorHAnsi" w:hAnsiTheme="minorHAnsi"/>
          <w:sz w:val="22"/>
          <w:szCs w:val="22"/>
          <w:lang w:val="en-AU"/>
        </w:rPr>
        <w:t xml:space="preserve">by you </w:t>
      </w:r>
      <w:r w:rsidRPr="00046291">
        <w:rPr>
          <w:rFonts w:asciiTheme="minorHAnsi" w:hAnsiTheme="minorHAnsi"/>
          <w:sz w:val="22"/>
          <w:szCs w:val="22"/>
          <w:lang w:val="en-AU"/>
        </w:rPr>
        <w:t xml:space="preserve">are intended for public display on this website. </w:t>
      </w:r>
    </w:p>
    <w:p w14:paraId="47036D1D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However, any additional information provided (such as a CV) will be kept confidential unless you specifically indicate that you would like this information to be linked to your profile. </w:t>
      </w:r>
    </w:p>
    <w:p w14:paraId="1A6E6DDC" w14:textId="77777777" w:rsid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In addition, should you indicate that you wish any aspect of the information collected via the template to be kept confidential, then your wishes will be honoured. </w:t>
      </w:r>
    </w:p>
    <w:p w14:paraId="3E71BCAC" w14:textId="697DCEAB" w:rsidR="00046291" w:rsidRP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If you have any concerns about privacy please </w:t>
      </w:r>
      <w:hyperlink r:id="rId8" w:tgtFrame="_blank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contact us</w:t>
        </w:r>
      </w:hyperlink>
      <w:r w:rsidRPr="00046291">
        <w:rPr>
          <w:rFonts w:asciiTheme="minorHAnsi" w:hAnsiTheme="minorHAnsi"/>
          <w:sz w:val="22"/>
          <w:szCs w:val="22"/>
          <w:lang w:val="en-AU"/>
        </w:rPr>
        <w:t xml:space="preserve"> to discuss this.</w:t>
      </w:r>
    </w:p>
    <w:p w14:paraId="2C5FD5B2" w14:textId="77777777" w:rsidR="00046291" w:rsidRPr="00046291" w:rsidRDefault="00046291" w:rsidP="00046291">
      <w:pPr>
        <w:pStyle w:val="BodyText"/>
        <w:spacing w:before="120"/>
        <w:rPr>
          <w:rFonts w:asciiTheme="minorHAnsi" w:hAnsiTheme="minorHAnsi"/>
          <w:sz w:val="22"/>
          <w:szCs w:val="22"/>
          <w:lang w:val="en-AU"/>
        </w:rPr>
      </w:pPr>
      <w:r w:rsidRPr="00046291">
        <w:rPr>
          <w:rFonts w:asciiTheme="minorHAnsi" w:hAnsiTheme="minorHAnsi"/>
          <w:sz w:val="22"/>
          <w:szCs w:val="22"/>
          <w:lang w:val="en-AU"/>
        </w:rPr>
        <w:t xml:space="preserve">The information collected by us will be only used by authorised staff for the purpose for which it was </w:t>
      </w:r>
      <w:proofErr w:type="gramStart"/>
      <w:r w:rsidRPr="00046291">
        <w:rPr>
          <w:rFonts w:asciiTheme="minorHAnsi" w:hAnsiTheme="minorHAnsi"/>
          <w:sz w:val="22"/>
          <w:szCs w:val="22"/>
          <w:lang w:val="en-AU"/>
        </w:rPr>
        <w:t>collected, and</w:t>
      </w:r>
      <w:proofErr w:type="gramEnd"/>
      <w:r w:rsidRPr="00046291">
        <w:rPr>
          <w:rFonts w:asciiTheme="minorHAnsi" w:hAnsiTheme="minorHAnsi"/>
          <w:sz w:val="22"/>
          <w:szCs w:val="22"/>
          <w:lang w:val="en-AU"/>
        </w:rPr>
        <w:t xml:space="preserve"> will be protected against unauthorised access and use. You may access any personal information you have provided by </w:t>
      </w:r>
      <w:hyperlink r:id="rId9" w:tgtFrame="_blank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conta</w:t>
        </w:r>
      </w:hyperlink>
      <w:hyperlink r:id="rId10" w:history="1">
        <w:r w:rsidRPr="00046291">
          <w:rPr>
            <w:rStyle w:val="Hyperlink"/>
            <w:rFonts w:asciiTheme="minorHAnsi" w:hAnsiTheme="minorHAnsi"/>
            <w:sz w:val="22"/>
            <w:szCs w:val="22"/>
            <w:lang w:val="en-AU"/>
          </w:rPr>
          <w:t>cting us</w:t>
        </w:r>
      </w:hyperlink>
      <w:r w:rsidRPr="00046291">
        <w:rPr>
          <w:rFonts w:asciiTheme="minorHAnsi" w:hAnsiTheme="minorHAnsi"/>
          <w:sz w:val="22"/>
          <w:szCs w:val="22"/>
          <w:lang w:val="en-AU"/>
        </w:rPr>
        <w:t xml:space="preserve">. We are committed to protecting the personal information provided by you in accordance with the </w:t>
      </w:r>
      <w:r w:rsidRPr="00046291">
        <w:rPr>
          <w:rFonts w:asciiTheme="minorHAnsi" w:hAnsiTheme="minorHAnsi"/>
          <w:i/>
          <w:iCs/>
          <w:sz w:val="22"/>
          <w:szCs w:val="22"/>
          <w:lang w:val="en-AU"/>
        </w:rPr>
        <w:t>Privacy and Data Protection Act</w:t>
      </w:r>
      <w:r w:rsidRPr="00046291">
        <w:rPr>
          <w:rFonts w:asciiTheme="minorHAnsi" w:hAnsiTheme="minorHAnsi"/>
          <w:sz w:val="22"/>
          <w:szCs w:val="22"/>
          <w:lang w:val="en-AU"/>
        </w:rPr>
        <w:t xml:space="preserve"> 2014 (Vic).</w:t>
      </w:r>
    </w:p>
    <w:p w14:paraId="309C2B7C" w14:textId="77777777" w:rsidR="00046291" w:rsidRPr="0091155D" w:rsidRDefault="00046291">
      <w:pPr>
        <w:pStyle w:val="BodyText"/>
        <w:rPr>
          <w:rFonts w:asciiTheme="minorHAnsi" w:hAnsiTheme="minorHAnsi"/>
          <w:sz w:val="22"/>
          <w:szCs w:val="22"/>
          <w:lang w:val="en-AU"/>
        </w:rPr>
      </w:pPr>
    </w:p>
    <w:sectPr w:rsidR="00046291" w:rsidRPr="0091155D" w:rsidSect="00231D7B">
      <w:headerReference w:type="even" r:id="rId11"/>
      <w:headerReference w:type="default" r:id="rId12"/>
      <w:footerReference w:type="even" r:id="rId13"/>
      <w:footerReference w:type="default" r:id="rId14"/>
      <w:pgSz w:w="11909" w:h="16834" w:code="9"/>
      <w:pgMar w:top="1797" w:right="1440" w:bottom="1134" w:left="1440" w:header="113" w:footer="18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D6A03C" w14:textId="77777777" w:rsidR="003A516E" w:rsidRDefault="003A516E">
      <w:r>
        <w:separator/>
      </w:r>
    </w:p>
  </w:endnote>
  <w:endnote w:type="continuationSeparator" w:id="0">
    <w:p w14:paraId="4900AA1C" w14:textId="77777777" w:rsidR="003A516E" w:rsidRDefault="003A5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MT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stellar">
    <w:panose1 w:val="020A0402060406010301"/>
    <w:charset w:val="4D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8905F0" w14:textId="77777777" w:rsidR="00041A76" w:rsidRDefault="00041A76">
    <w:pPr>
      <w:pStyle w:val="Footer"/>
      <w:pBdr>
        <w:top w:val="none" w:sz="0" w:space="0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E83CD0" w14:textId="77777777" w:rsidR="00041A76" w:rsidRDefault="00041A76" w:rsidP="00231D7B">
    <w:pPr>
      <w:rPr>
        <w:sz w:val="12"/>
      </w:rPr>
    </w:pPr>
  </w:p>
  <w:p w14:paraId="3072BE03" w14:textId="1A1C53A0" w:rsidR="00F64F0B" w:rsidRPr="00F64F0B" w:rsidRDefault="00F64F0B" w:rsidP="00F64F0B">
    <w:pPr>
      <w:pStyle w:val="BodyText"/>
      <w:pBdr>
        <w:top w:val="single" w:sz="4" w:space="1" w:color="E36C0A" w:themeColor="accent6" w:themeShade="BF"/>
      </w:pBdr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Founder: Dr Rowena Christiansen</w:t>
    </w:r>
  </w:p>
  <w:p w14:paraId="1071E051" w14:textId="01262C00" w:rsidR="00231D7B" w:rsidRPr="00F64F0B" w:rsidRDefault="00231D7B" w:rsidP="00F64F0B">
    <w:pPr>
      <w:pStyle w:val="BodyText"/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 xml:space="preserve">BA (Hons), LLB, </w:t>
    </w:r>
    <w:proofErr w:type="spellStart"/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Grad.Dip.Ed</w:t>
    </w:r>
    <w:proofErr w:type="spellEnd"/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., MBA, MB BS, DCH</w:t>
    </w:r>
  </w:p>
  <w:p w14:paraId="7BB7345A" w14:textId="113503B8" w:rsidR="00231D7B" w:rsidRPr="00F64F0B" w:rsidRDefault="00231D7B" w:rsidP="00F64F0B">
    <w:pPr>
      <w:pStyle w:val="BodyText"/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Australian Certificate of Civil Aviation Medicine</w:t>
    </w:r>
  </w:p>
  <w:p w14:paraId="3E6051FD" w14:textId="5E5F70DF" w:rsidR="00231D7B" w:rsidRPr="00F64F0B" w:rsidRDefault="00231D7B" w:rsidP="00F64F0B">
    <w:pPr>
      <w:pStyle w:val="BodyText"/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Fellow, Aerospace Medical Association</w:t>
    </w:r>
  </w:p>
  <w:p w14:paraId="103622F7" w14:textId="77777777" w:rsidR="00231D7B" w:rsidRPr="00F64F0B" w:rsidRDefault="00231D7B" w:rsidP="00F64F0B">
    <w:pPr>
      <w:pStyle w:val="BodyText"/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Graduate Certificate, Diploma and Master of Emergency Health</w:t>
    </w:r>
  </w:p>
  <w:p w14:paraId="07E81F39" w14:textId="61569034" w:rsidR="00231D7B" w:rsidRPr="00F64F0B" w:rsidRDefault="00F64F0B" w:rsidP="00F64F0B">
    <w:pPr>
      <w:pStyle w:val="BodyText"/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</w:rPr>
    </w:pP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 xml:space="preserve">ISU SH-SSP16, </w:t>
    </w:r>
    <w:r w:rsidR="00231D7B" w:rsidRPr="00F64F0B">
      <w:rPr>
        <w:rFonts w:ascii="Castellar" w:hAnsi="Castellar" w:cstheme="minorHAnsi"/>
        <w:iCs/>
        <w:color w:val="984806" w:themeColor="accent6" w:themeShade="80"/>
        <w:sz w:val="16"/>
        <w:szCs w:val="16"/>
      </w:rPr>
      <w:t>Graduate Certificate in Space Studies</w:t>
    </w:r>
  </w:p>
  <w:p w14:paraId="6F0277BD" w14:textId="35C0732D" w:rsidR="00041A76" w:rsidRPr="00F64F0B" w:rsidRDefault="00FE2EA1" w:rsidP="00046291">
    <w:pPr>
      <w:pBdr>
        <w:bottom w:val="single" w:sz="4" w:space="1" w:color="E36C0A" w:themeColor="accent6" w:themeShade="BF"/>
      </w:pBdr>
      <w:shd w:val="clear" w:color="auto" w:fill="FBD4B4" w:themeFill="accent6" w:themeFillTint="66"/>
      <w:jc w:val="center"/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</w:pPr>
    <w:proofErr w:type="gramStart"/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>Mobile:</w:t>
    </w:r>
    <w:proofErr w:type="gramEnd"/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 xml:space="preserve"> 04</w:t>
    </w:r>
    <w:r w:rsidR="00CC0AA7"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 xml:space="preserve"> </w:t>
    </w: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>48 33 17</w:t>
    </w:r>
    <w:r w:rsidR="00236AB1"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 xml:space="preserve"> </w:t>
    </w:r>
    <w:r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>03</w:t>
    </w:r>
    <w:r w:rsidR="00C02C4E"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 xml:space="preserve">  </w:t>
    </w:r>
    <w:r w:rsidR="00F64F0B" w:rsidRPr="00F64F0B">
      <w:rPr>
        <w:rFonts w:ascii="Castellar" w:hAnsi="Castellar" w:cstheme="minorHAnsi"/>
        <w:iCs/>
        <w:color w:val="984806" w:themeColor="accent6" w:themeShade="80"/>
        <w:sz w:val="16"/>
        <w:szCs w:val="16"/>
        <w:lang w:val="fr-FR"/>
      </w:rPr>
      <w:t>Email: contactus@adastravita.com</w:t>
    </w:r>
  </w:p>
  <w:p w14:paraId="4CB88A0A" w14:textId="77777777" w:rsidR="00041A76" w:rsidRPr="00F64F0B" w:rsidRDefault="00041A76" w:rsidP="00236AB1">
    <w:pPr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747168" w14:textId="77777777" w:rsidR="003A516E" w:rsidRDefault="003A516E">
      <w:r>
        <w:separator/>
      </w:r>
    </w:p>
  </w:footnote>
  <w:footnote w:type="continuationSeparator" w:id="0">
    <w:p w14:paraId="47E4076B" w14:textId="77777777" w:rsidR="003A516E" w:rsidRDefault="003A51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3B7C4E" w14:textId="77777777" w:rsidR="00041A76" w:rsidRDefault="00041A76">
    <w:pPr>
      <w:pStyle w:val="BodyText"/>
      <w:jc w:val="both"/>
    </w:pPr>
  </w:p>
  <w:p w14:paraId="651C98DF" w14:textId="77777777" w:rsidR="00041A76" w:rsidRDefault="00041A76">
    <w:pPr>
      <w:pStyle w:val="BodyText"/>
      <w:jc w:val="both"/>
    </w:pPr>
  </w:p>
  <w:p w14:paraId="1521895E" w14:textId="77777777" w:rsidR="00041A76" w:rsidRDefault="00041A76">
    <w:pPr>
      <w:pStyle w:val="BodyText"/>
      <w:jc w:val="center"/>
    </w:pPr>
    <w:r>
      <w:t xml:space="preserve">- </w:t>
    </w:r>
    <w:r w:rsidR="00CA7480">
      <w:fldChar w:fldCharType="begin"/>
    </w:r>
    <w:r w:rsidR="00CA7480">
      <w:instrText>page \*arabic</w:instrText>
    </w:r>
    <w:r w:rsidR="00CA7480">
      <w:fldChar w:fldCharType="separate"/>
    </w:r>
    <w:r w:rsidR="000436E7">
      <w:rPr>
        <w:noProof/>
      </w:rPr>
      <w:t>2</w:t>
    </w:r>
    <w:r w:rsidR="00CA7480">
      <w:rPr>
        <w:noProof/>
      </w:rPr>
      <w:fldChar w:fldCharType="end"/>
    </w:r>
    <w:r>
      <w:t xml:space="preserve"> -</w:t>
    </w:r>
  </w:p>
  <w:p w14:paraId="429F9345" w14:textId="77777777" w:rsidR="00041A76" w:rsidRDefault="00917EA2">
    <w:pPr>
      <w:pStyle w:val="BodyText"/>
      <w:jc w:val="right"/>
      <w:rPr>
        <w:rFonts w:ascii="Comic Sans MS" w:hAnsi="Comic Sans MS"/>
        <w:sz w:val="22"/>
      </w:rPr>
    </w:pPr>
    <w:r>
      <w:rPr>
        <w:rFonts w:ascii="Comic Sans MS" w:hAnsi="Comic Sans MS"/>
        <w:sz w:val="22"/>
      </w:rPr>
      <w:t>Dr Rowena</w:t>
    </w:r>
    <w:r w:rsidR="00041A76">
      <w:rPr>
        <w:rFonts w:ascii="Comic Sans MS" w:hAnsi="Comic Sans MS"/>
        <w:sz w:val="22"/>
      </w:rPr>
      <w:t xml:space="preserve"> Christiansen</w:t>
    </w:r>
  </w:p>
  <w:p w14:paraId="7EE199C6" w14:textId="77777777" w:rsidR="00041A76" w:rsidRDefault="00041A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137160" w14:textId="77777777" w:rsidR="00041A76" w:rsidRDefault="00041A76">
    <w:pPr>
      <w:pStyle w:val="BodyText"/>
      <w:jc w:val="both"/>
    </w:pPr>
  </w:p>
  <w:tbl>
    <w:tblPr>
      <w:tblStyle w:val="TableGrid"/>
      <w:tblW w:w="10065" w:type="dxa"/>
      <w:tblInd w:w="-572" w:type="dxa"/>
      <w:tblBorders>
        <w:top w:val="single" w:sz="4" w:space="0" w:color="E36C0A" w:themeColor="accent6" w:themeShade="BF"/>
        <w:left w:val="single" w:sz="4" w:space="0" w:color="E36C0A" w:themeColor="accent6" w:themeShade="BF"/>
        <w:bottom w:val="single" w:sz="4" w:space="0" w:color="E36C0A" w:themeColor="accent6" w:themeShade="BF"/>
        <w:right w:val="single" w:sz="4" w:space="0" w:color="E36C0A" w:themeColor="accent6" w:themeShade="BF"/>
        <w:insideH w:val="none" w:sz="0" w:space="0" w:color="auto"/>
        <w:insideV w:val="none" w:sz="0" w:space="0" w:color="auto"/>
      </w:tblBorders>
      <w:shd w:val="clear" w:color="auto" w:fill="FBD4B4" w:themeFill="accent6" w:themeFillTint="66"/>
      <w:tblLook w:val="04A0" w:firstRow="1" w:lastRow="0" w:firstColumn="1" w:lastColumn="0" w:noHBand="0" w:noVBand="1"/>
    </w:tblPr>
    <w:tblGrid>
      <w:gridCol w:w="4209"/>
      <w:gridCol w:w="5856"/>
    </w:tblGrid>
    <w:tr w:rsidR="00F64F0B" w14:paraId="48E2AADA" w14:textId="77777777" w:rsidTr="00046291">
      <w:trPr>
        <w:trHeight w:val="2400"/>
      </w:trPr>
      <w:tc>
        <w:tcPr>
          <w:tcW w:w="4209" w:type="dxa"/>
          <w:shd w:val="clear" w:color="auto" w:fill="FBD4B4" w:themeFill="accent6" w:themeFillTint="66"/>
        </w:tcPr>
        <w:p w14:paraId="75F12811" w14:textId="30F83D42" w:rsidR="004151EC" w:rsidRPr="002003E4" w:rsidRDefault="00F64F0B" w:rsidP="00231D7B">
          <w:pPr>
            <w:pStyle w:val="BodyText"/>
            <w:rPr>
              <w:rFonts w:asciiTheme="minorHAnsi" w:hAnsiTheme="minorHAnsi" w:cstheme="minorHAnsi"/>
              <w:sz w:val="22"/>
              <w:szCs w:val="22"/>
            </w:rPr>
          </w:pPr>
          <w:r>
            <w:rPr>
              <w:rFonts w:asciiTheme="minorHAnsi" w:hAnsiTheme="minorHAnsi" w:cstheme="minorHAnsi"/>
              <w:noProof/>
              <w:snapToGrid/>
              <w:sz w:val="22"/>
              <w:szCs w:val="22"/>
            </w:rPr>
            <w:drawing>
              <wp:anchor distT="0" distB="0" distL="114300" distR="114300" simplePos="0" relativeHeight="251659264" behindDoc="0" locked="0" layoutInCell="1" allowOverlap="1" wp14:anchorId="3E52E791" wp14:editId="5DF45322">
                <wp:simplePos x="0" y="0"/>
                <wp:positionH relativeFrom="column">
                  <wp:posOffset>172085</wp:posOffset>
                </wp:positionH>
                <wp:positionV relativeFrom="paragraph">
                  <wp:posOffset>142875</wp:posOffset>
                </wp:positionV>
                <wp:extent cx="2172335" cy="1530985"/>
                <wp:effectExtent l="0" t="0" r="0" b="5715"/>
                <wp:wrapTight wrapText="bothSides">
                  <wp:wrapPolygon edited="0">
                    <wp:start x="0" y="0"/>
                    <wp:lineTo x="0" y="21501"/>
                    <wp:lineTo x="21467" y="21501"/>
                    <wp:lineTo x="21467" y="0"/>
                    <wp:lineTo x="0" y="0"/>
                  </wp:wrapPolygon>
                </wp:wrapTight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2335" cy="15309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856" w:type="dxa"/>
          <w:shd w:val="clear" w:color="auto" w:fill="FBD4B4" w:themeFill="accent6" w:themeFillTint="66"/>
        </w:tcPr>
        <w:p w14:paraId="2C6AFC22" w14:textId="77777777" w:rsidR="00F64F0B" w:rsidRPr="0091155D" w:rsidRDefault="00F64F0B" w:rsidP="00F64F0B">
          <w:pPr>
            <w:pStyle w:val="BodyText"/>
            <w:spacing w:before="200"/>
            <w:jc w:val="center"/>
            <w:rPr>
              <w:rFonts w:ascii="Apple Chancery" w:hAnsi="Apple Chancery" w:cs="Apple Chancery" w:hint="cs"/>
              <w:color w:val="984806" w:themeColor="accent6" w:themeShade="80"/>
              <w:sz w:val="32"/>
              <w:szCs w:val="32"/>
            </w:rPr>
          </w:pPr>
          <w:r w:rsidRPr="0091155D">
            <w:rPr>
              <w:rFonts w:ascii="Apple Chancery" w:hAnsi="Apple Chancery" w:cs="Apple Chancery" w:hint="cs"/>
              <w:color w:val="984806" w:themeColor="accent6" w:themeShade="80"/>
              <w:sz w:val="32"/>
              <w:szCs w:val="32"/>
            </w:rPr>
            <w:t>The ad astra vita project</w:t>
          </w:r>
        </w:p>
        <w:p w14:paraId="0598CF58" w14:textId="77777777" w:rsidR="00F64F0B" w:rsidRPr="00F64F0B" w:rsidRDefault="00F64F0B" w:rsidP="00F64F0B">
          <w:pPr>
            <w:pStyle w:val="BodyText"/>
            <w:pBdr>
              <w:bottom w:val="single" w:sz="4" w:space="1" w:color="E36C0A" w:themeColor="accent6" w:themeShade="BF"/>
            </w:pBdr>
            <w:jc w:val="center"/>
            <w:rPr>
              <w:rFonts w:ascii="Apple Chancery" w:hAnsi="Apple Chancery" w:cs="Apple Chancery" w:hint="cs"/>
              <w:sz w:val="32"/>
              <w:szCs w:val="32"/>
            </w:rPr>
          </w:pPr>
          <w:r w:rsidRPr="0091155D">
            <w:rPr>
              <w:rFonts w:ascii="Apple Chancery" w:hAnsi="Apple Chancery" w:cs="Apple Chancery" w:hint="cs"/>
              <w:color w:val="984806" w:themeColor="accent6" w:themeShade="80"/>
              <w:sz w:val="32"/>
              <w:szCs w:val="32"/>
            </w:rPr>
            <w:t>“Showcase” Compendium</w:t>
          </w:r>
        </w:p>
        <w:p w14:paraId="269AE7FD" w14:textId="77777777" w:rsidR="00F64F0B" w:rsidRPr="0091155D" w:rsidRDefault="00F64F0B" w:rsidP="00F64F0B">
          <w:pPr>
            <w:pStyle w:val="BodyText"/>
            <w:spacing w:before="200"/>
            <w:jc w:val="center"/>
            <w:rPr>
              <w:rFonts w:ascii="Apple Chancery" w:hAnsi="Apple Chancery" w:cs="Apple Chancery" w:hint="cs"/>
              <w:color w:val="984806" w:themeColor="accent6" w:themeShade="80"/>
              <w:sz w:val="28"/>
              <w:szCs w:val="28"/>
            </w:rPr>
          </w:pPr>
          <w:r w:rsidRPr="0091155D">
            <w:rPr>
              <w:rFonts w:ascii="Apple Chancery" w:hAnsi="Apple Chancery" w:cs="Apple Chancery" w:hint="cs"/>
              <w:color w:val="984806" w:themeColor="accent6" w:themeShade="80"/>
              <w:sz w:val="28"/>
              <w:szCs w:val="28"/>
            </w:rPr>
            <w:t>Template for individual entries:</w:t>
          </w:r>
        </w:p>
        <w:p w14:paraId="6DB0BA11" w14:textId="53E6842E" w:rsidR="00F64F0B" w:rsidRPr="0091155D" w:rsidRDefault="00F64F0B" w:rsidP="002003E4">
          <w:pPr>
            <w:pStyle w:val="BodyText"/>
            <w:jc w:val="center"/>
            <w:rPr>
              <w:rFonts w:ascii="Apple Chancery" w:hAnsi="Apple Chancery" w:cs="Apple Chancery" w:hint="cs"/>
              <w:color w:val="984806" w:themeColor="accent6" w:themeShade="80"/>
              <w:sz w:val="28"/>
              <w:szCs w:val="28"/>
            </w:rPr>
          </w:pPr>
          <w:r w:rsidRPr="0091155D">
            <w:rPr>
              <w:rFonts w:ascii="Apple Chancery" w:hAnsi="Apple Chancery" w:cs="Apple Chancery"/>
              <w:color w:val="984806" w:themeColor="accent6" w:themeShade="80"/>
              <w:sz w:val="28"/>
              <w:szCs w:val="28"/>
            </w:rPr>
            <w:t xml:space="preserve">~ </w:t>
          </w:r>
          <w:r w:rsidRPr="0091155D">
            <w:rPr>
              <w:rFonts w:ascii="Apple Chancery" w:hAnsi="Apple Chancery" w:cs="Apple Chancery" w:hint="cs"/>
              <w:color w:val="984806" w:themeColor="accent6" w:themeShade="80"/>
              <w:sz w:val="28"/>
              <w:szCs w:val="28"/>
            </w:rPr>
            <w:t>Simple</w:t>
          </w:r>
        </w:p>
        <w:p w14:paraId="0396BD23" w14:textId="6DD37BC9" w:rsidR="00F64F0B" w:rsidRPr="00231D7B" w:rsidRDefault="00F64F0B" w:rsidP="002003E4">
          <w:pPr>
            <w:pStyle w:val="BodyText"/>
            <w:jc w:val="center"/>
            <w:rPr>
              <w:rFonts w:asciiTheme="minorHAnsi" w:hAnsiTheme="minorHAnsi" w:cstheme="minorHAnsi"/>
              <w:sz w:val="22"/>
              <w:szCs w:val="22"/>
            </w:rPr>
          </w:pPr>
          <w:r w:rsidRPr="0091155D">
            <w:rPr>
              <w:rFonts w:ascii="Apple Chancery" w:hAnsi="Apple Chancery" w:cs="Apple Chancery"/>
              <w:color w:val="984806" w:themeColor="accent6" w:themeShade="80"/>
              <w:sz w:val="28"/>
              <w:szCs w:val="28"/>
            </w:rPr>
            <w:t xml:space="preserve">~ </w:t>
          </w:r>
          <w:r w:rsidRPr="0091155D">
            <w:rPr>
              <w:rFonts w:ascii="Apple Chancery" w:hAnsi="Apple Chancery" w:cs="Apple Chancery" w:hint="cs"/>
              <w:color w:val="984806" w:themeColor="accent6" w:themeShade="80"/>
              <w:sz w:val="28"/>
              <w:szCs w:val="28"/>
            </w:rPr>
            <w:t>Detailed</w:t>
          </w:r>
        </w:p>
      </w:tc>
    </w:tr>
  </w:tbl>
  <w:p w14:paraId="3AC13D72" w14:textId="77777777" w:rsidR="003C2781" w:rsidRDefault="003C2781" w:rsidP="004151EC">
    <w:pPr>
      <w:pStyle w:val="BodyText"/>
      <w:jc w:val="center"/>
      <w:rPr>
        <w:rFonts w:ascii="Times New Roman" w:hAnsi="Times New Roman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6442C5"/>
    <w:multiLevelType w:val="multilevel"/>
    <w:tmpl w:val="68BA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CA6E16"/>
    <w:multiLevelType w:val="multilevel"/>
    <w:tmpl w:val="37504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1F7E95"/>
    <w:multiLevelType w:val="multilevel"/>
    <w:tmpl w:val="B90A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F4E"/>
    <w:rsid w:val="00010485"/>
    <w:rsid w:val="00011DE3"/>
    <w:rsid w:val="00041A76"/>
    <w:rsid w:val="00043161"/>
    <w:rsid w:val="000436E7"/>
    <w:rsid w:val="00046291"/>
    <w:rsid w:val="00050457"/>
    <w:rsid w:val="000603CA"/>
    <w:rsid w:val="000779E9"/>
    <w:rsid w:val="00094713"/>
    <w:rsid w:val="000B3CE1"/>
    <w:rsid w:val="000D7CF7"/>
    <w:rsid w:val="00111B38"/>
    <w:rsid w:val="00122406"/>
    <w:rsid w:val="001478C1"/>
    <w:rsid w:val="0017123C"/>
    <w:rsid w:val="00174DDB"/>
    <w:rsid w:val="00176699"/>
    <w:rsid w:val="001A2B28"/>
    <w:rsid w:val="001A4316"/>
    <w:rsid w:val="001A5727"/>
    <w:rsid w:val="001D2200"/>
    <w:rsid w:val="001F5756"/>
    <w:rsid w:val="001F5B37"/>
    <w:rsid w:val="002003E4"/>
    <w:rsid w:val="00200BF5"/>
    <w:rsid w:val="00214C25"/>
    <w:rsid w:val="0022734A"/>
    <w:rsid w:val="00231D7B"/>
    <w:rsid w:val="00236AB1"/>
    <w:rsid w:val="0024324B"/>
    <w:rsid w:val="00275F65"/>
    <w:rsid w:val="002920B2"/>
    <w:rsid w:val="002B63C0"/>
    <w:rsid w:val="002E7320"/>
    <w:rsid w:val="002F5630"/>
    <w:rsid w:val="00324542"/>
    <w:rsid w:val="00324D3B"/>
    <w:rsid w:val="00331126"/>
    <w:rsid w:val="00336880"/>
    <w:rsid w:val="00346476"/>
    <w:rsid w:val="003511A3"/>
    <w:rsid w:val="0035198D"/>
    <w:rsid w:val="00352783"/>
    <w:rsid w:val="003778D1"/>
    <w:rsid w:val="00380C52"/>
    <w:rsid w:val="003A516E"/>
    <w:rsid w:val="003A6153"/>
    <w:rsid w:val="003C2781"/>
    <w:rsid w:val="003C6AC7"/>
    <w:rsid w:val="003D2F0F"/>
    <w:rsid w:val="003D4F79"/>
    <w:rsid w:val="003E6CEB"/>
    <w:rsid w:val="003E6E86"/>
    <w:rsid w:val="003F3ED9"/>
    <w:rsid w:val="00406B31"/>
    <w:rsid w:val="004141C5"/>
    <w:rsid w:val="004151EC"/>
    <w:rsid w:val="004259C2"/>
    <w:rsid w:val="00437A91"/>
    <w:rsid w:val="00452D8F"/>
    <w:rsid w:val="00464272"/>
    <w:rsid w:val="0049575F"/>
    <w:rsid w:val="004B73A3"/>
    <w:rsid w:val="004F4F3C"/>
    <w:rsid w:val="004F58CB"/>
    <w:rsid w:val="00507267"/>
    <w:rsid w:val="00507FAD"/>
    <w:rsid w:val="00514142"/>
    <w:rsid w:val="0051635E"/>
    <w:rsid w:val="005241A3"/>
    <w:rsid w:val="00526478"/>
    <w:rsid w:val="00563638"/>
    <w:rsid w:val="0057220F"/>
    <w:rsid w:val="005813AA"/>
    <w:rsid w:val="00584F9F"/>
    <w:rsid w:val="0059617B"/>
    <w:rsid w:val="005A06CB"/>
    <w:rsid w:val="005B0CEB"/>
    <w:rsid w:val="005B36E3"/>
    <w:rsid w:val="005B53AB"/>
    <w:rsid w:val="005C39F5"/>
    <w:rsid w:val="005C54DD"/>
    <w:rsid w:val="005C696C"/>
    <w:rsid w:val="005D4C27"/>
    <w:rsid w:val="005E04BE"/>
    <w:rsid w:val="005E2CB2"/>
    <w:rsid w:val="005E353E"/>
    <w:rsid w:val="00607FF2"/>
    <w:rsid w:val="006230D9"/>
    <w:rsid w:val="00625C8E"/>
    <w:rsid w:val="00630312"/>
    <w:rsid w:val="00630B22"/>
    <w:rsid w:val="0063166F"/>
    <w:rsid w:val="00635768"/>
    <w:rsid w:val="006444B3"/>
    <w:rsid w:val="00655175"/>
    <w:rsid w:val="0067007D"/>
    <w:rsid w:val="006753EB"/>
    <w:rsid w:val="00690404"/>
    <w:rsid w:val="006A47A9"/>
    <w:rsid w:val="006D5773"/>
    <w:rsid w:val="006E2344"/>
    <w:rsid w:val="0070303A"/>
    <w:rsid w:val="00703E46"/>
    <w:rsid w:val="00705B52"/>
    <w:rsid w:val="00712DBB"/>
    <w:rsid w:val="00713B58"/>
    <w:rsid w:val="007168F8"/>
    <w:rsid w:val="00735B58"/>
    <w:rsid w:val="0074515D"/>
    <w:rsid w:val="00796A18"/>
    <w:rsid w:val="00797DBA"/>
    <w:rsid w:val="007B0E7A"/>
    <w:rsid w:val="007B67B5"/>
    <w:rsid w:val="00800230"/>
    <w:rsid w:val="00827BD9"/>
    <w:rsid w:val="0083759A"/>
    <w:rsid w:val="00870C9C"/>
    <w:rsid w:val="00876DDA"/>
    <w:rsid w:val="00896D11"/>
    <w:rsid w:val="008A17B7"/>
    <w:rsid w:val="008A2647"/>
    <w:rsid w:val="008B4E5A"/>
    <w:rsid w:val="008B5D8B"/>
    <w:rsid w:val="008D4229"/>
    <w:rsid w:val="008F519B"/>
    <w:rsid w:val="009049F5"/>
    <w:rsid w:val="0090687F"/>
    <w:rsid w:val="0091155D"/>
    <w:rsid w:val="00917EA2"/>
    <w:rsid w:val="0093347F"/>
    <w:rsid w:val="00935CA6"/>
    <w:rsid w:val="00936E27"/>
    <w:rsid w:val="0093738A"/>
    <w:rsid w:val="009508BB"/>
    <w:rsid w:val="00956266"/>
    <w:rsid w:val="009562A2"/>
    <w:rsid w:val="00967396"/>
    <w:rsid w:val="00984FAE"/>
    <w:rsid w:val="009C062A"/>
    <w:rsid w:val="009C1B6D"/>
    <w:rsid w:val="009E4C35"/>
    <w:rsid w:val="009E75E2"/>
    <w:rsid w:val="009F13C9"/>
    <w:rsid w:val="00A06D8F"/>
    <w:rsid w:val="00A07402"/>
    <w:rsid w:val="00A265A0"/>
    <w:rsid w:val="00A43A27"/>
    <w:rsid w:val="00A46718"/>
    <w:rsid w:val="00A5019E"/>
    <w:rsid w:val="00A53BF0"/>
    <w:rsid w:val="00A57F77"/>
    <w:rsid w:val="00A76AFA"/>
    <w:rsid w:val="00AA3EED"/>
    <w:rsid w:val="00AA5261"/>
    <w:rsid w:val="00AE524B"/>
    <w:rsid w:val="00AE7314"/>
    <w:rsid w:val="00B17F59"/>
    <w:rsid w:val="00B2578B"/>
    <w:rsid w:val="00B33562"/>
    <w:rsid w:val="00B36F23"/>
    <w:rsid w:val="00B438C0"/>
    <w:rsid w:val="00B713D4"/>
    <w:rsid w:val="00B97F4E"/>
    <w:rsid w:val="00BA56B9"/>
    <w:rsid w:val="00BC710B"/>
    <w:rsid w:val="00BD2FDA"/>
    <w:rsid w:val="00BD6243"/>
    <w:rsid w:val="00BF2E41"/>
    <w:rsid w:val="00BF46D7"/>
    <w:rsid w:val="00C00975"/>
    <w:rsid w:val="00C02C4E"/>
    <w:rsid w:val="00C03686"/>
    <w:rsid w:val="00C51F02"/>
    <w:rsid w:val="00C53134"/>
    <w:rsid w:val="00CA359E"/>
    <w:rsid w:val="00CA62DB"/>
    <w:rsid w:val="00CA7480"/>
    <w:rsid w:val="00CB3C5E"/>
    <w:rsid w:val="00CC0AA7"/>
    <w:rsid w:val="00CE5CA0"/>
    <w:rsid w:val="00CF25AE"/>
    <w:rsid w:val="00D47696"/>
    <w:rsid w:val="00D51539"/>
    <w:rsid w:val="00D65860"/>
    <w:rsid w:val="00D950C9"/>
    <w:rsid w:val="00DB0F71"/>
    <w:rsid w:val="00DC4D31"/>
    <w:rsid w:val="00DD6F2D"/>
    <w:rsid w:val="00E03A12"/>
    <w:rsid w:val="00E07122"/>
    <w:rsid w:val="00E66C02"/>
    <w:rsid w:val="00EB0E50"/>
    <w:rsid w:val="00EC658F"/>
    <w:rsid w:val="00ED21C4"/>
    <w:rsid w:val="00ED3E9F"/>
    <w:rsid w:val="00EF68A4"/>
    <w:rsid w:val="00F12256"/>
    <w:rsid w:val="00F22E1B"/>
    <w:rsid w:val="00F24D85"/>
    <w:rsid w:val="00F62F2E"/>
    <w:rsid w:val="00F64F0B"/>
    <w:rsid w:val="00F6747D"/>
    <w:rsid w:val="00F9491B"/>
    <w:rsid w:val="00FA69DD"/>
    <w:rsid w:val="00FB4986"/>
    <w:rsid w:val="00FC3B11"/>
    <w:rsid w:val="00FC535F"/>
    <w:rsid w:val="00FD569F"/>
    <w:rsid w:val="00FD5A21"/>
    <w:rsid w:val="00FE2EA1"/>
    <w:rsid w:val="00FE53D8"/>
    <w:rsid w:val="00FE6A3D"/>
    <w:rsid w:val="00FE7E96"/>
    <w:rsid w:val="00FF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FB862A"/>
  <w15:docId w15:val="{43478F5E-7994-43C8-BE16-32BF64F4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9F5"/>
    <w:rPr>
      <w:lang w:val="en-US"/>
    </w:rPr>
  </w:style>
  <w:style w:type="paragraph" w:styleId="Heading1">
    <w:name w:val="heading 1"/>
    <w:basedOn w:val="Normal"/>
    <w:next w:val="Normal"/>
    <w:qFormat/>
    <w:rsid w:val="005C39F5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29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55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5C39F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C39F5"/>
    <w:pPr>
      <w:pBdr>
        <w:top w:val="single" w:sz="4" w:space="1" w:color="auto"/>
      </w:pBd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5C39F5"/>
    <w:rPr>
      <w:rFonts w:ascii="TimesNewRomanPS" w:hAnsi="TimesNewRomanPS"/>
      <w:snapToGrid w:val="0"/>
      <w:color w:val="000000"/>
      <w:sz w:val="24"/>
      <w:lang w:eastAsia="en-US"/>
    </w:rPr>
  </w:style>
  <w:style w:type="paragraph" w:customStyle="1" w:styleId="CityStatePC">
    <w:name w:val="City/State/PC"/>
    <w:rsid w:val="005C39F5"/>
    <w:pPr>
      <w:jc w:val="both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paragraph" w:customStyle="1" w:styleId="Subject">
    <w:name w:val="Subject"/>
    <w:rsid w:val="005C39F5"/>
    <w:pPr>
      <w:jc w:val="center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paragraph" w:customStyle="1" w:styleId="From">
    <w:name w:val="From"/>
    <w:rsid w:val="005C39F5"/>
    <w:pPr>
      <w:jc w:val="both"/>
    </w:pPr>
    <w:rPr>
      <w:rFonts w:ascii="TimesNewRomanPS" w:hAnsi="TimesNewRomanPS"/>
      <w:b/>
      <w:caps/>
      <w:snapToGrid w:val="0"/>
      <w:color w:val="000000"/>
      <w:sz w:val="24"/>
      <w:lang w:val="en-US" w:eastAsia="en-US"/>
    </w:rPr>
  </w:style>
  <w:style w:type="character" w:styleId="Hyperlink">
    <w:name w:val="Hyperlink"/>
    <w:basedOn w:val="DefaultParagraphFont"/>
    <w:semiHidden/>
    <w:rsid w:val="005C39F5"/>
    <w:rPr>
      <w:color w:val="0000FF"/>
      <w:u w:val="single"/>
    </w:rPr>
  </w:style>
  <w:style w:type="paragraph" w:customStyle="1" w:styleId="TableText2">
    <w:name w:val="Table Text 2"/>
    <w:rsid w:val="005C39F5"/>
    <w:pPr>
      <w:jc w:val="both"/>
    </w:pPr>
    <w:rPr>
      <w:rFonts w:ascii="TimesNewRomanPS" w:hAnsi="TimesNewRomanPS"/>
      <w:snapToGrid w:val="0"/>
      <w:color w:val="000000"/>
      <w:sz w:val="24"/>
      <w:lang w:val="en-US" w:eastAsia="en-US"/>
    </w:rPr>
  </w:style>
  <w:style w:type="paragraph" w:customStyle="1" w:styleId="TableText">
    <w:name w:val="Table Text"/>
    <w:rsid w:val="005C39F5"/>
    <w:pPr>
      <w:spacing w:before="170" w:line="238" w:lineRule="atLeast"/>
      <w:ind w:left="56" w:right="56"/>
      <w:jc w:val="both"/>
    </w:pPr>
    <w:rPr>
      <w:rFonts w:ascii="Arial MT" w:hAnsi="Arial MT"/>
      <w:snapToGrid w:val="0"/>
      <w:color w:val="000000"/>
      <w:lang w:val="en-US" w:eastAsia="en-US"/>
    </w:rPr>
  </w:style>
  <w:style w:type="table" w:styleId="TableGrid">
    <w:name w:val="Table Grid"/>
    <w:basedOn w:val="TableNormal"/>
    <w:uiPriority w:val="59"/>
    <w:rsid w:val="00984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231D7B"/>
    <w:rPr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55D"/>
    <w:rPr>
      <w:rFonts w:asciiTheme="majorHAnsi" w:eastAsiaTheme="majorEastAsia" w:hAnsiTheme="majorHAnsi" w:cstheme="majorBidi"/>
      <w:color w:val="243F60" w:themeColor="accent1" w:themeShade="7F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1155D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291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astravita.com/contact-us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ontactus@adastravita.com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adastravita.com/contact-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astravita.com/contact-us/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BCinvW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Office\Templates\BCinvW97.dot</Template>
  <TotalTime>29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CCES Invoice 18</vt:lpstr>
    </vt:vector>
  </TitlesOfParts>
  <Company>Salisbury Consulting Group Pty Ltd</Company>
  <LinksUpToDate>false</LinksUpToDate>
  <CharactersWithSpaces>2467</CharactersWithSpaces>
  <SharedDoc>false</SharedDoc>
  <HLinks>
    <vt:vector size="6" baseType="variant">
      <vt:variant>
        <vt:i4>4849700</vt:i4>
      </vt:variant>
      <vt:variant>
        <vt:i4>3</vt:i4>
      </vt:variant>
      <vt:variant>
        <vt:i4>0</vt:i4>
      </vt:variant>
      <vt:variant>
        <vt:i4>5</vt:i4>
      </vt:variant>
      <vt:variant>
        <vt:lpwstr>mailto:rowena.christiansen@gmail.com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CCES Invoice 18</dc:title>
  <dc:subject>June 2016</dc:subject>
  <dc:creator>Dr Rowena Christiansen</dc:creator>
  <cp:keywords/>
  <cp:lastModifiedBy>Rowena Christiansen</cp:lastModifiedBy>
  <cp:revision>5</cp:revision>
  <cp:lastPrinted>2018-05-22T06:50:00Z</cp:lastPrinted>
  <dcterms:created xsi:type="dcterms:W3CDTF">2020-08-13T05:08:00Z</dcterms:created>
  <dcterms:modified xsi:type="dcterms:W3CDTF">2020-08-13T06:02:00Z</dcterms:modified>
</cp:coreProperties>
</file>